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8CC73" w14:textId="187D03AF" w:rsidR="00A94F9D" w:rsidRPr="000219EC" w:rsidRDefault="00A94F9D" w:rsidP="00C25354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C25354">
        <w:rPr>
          <w:rFonts w:ascii="Times New Roman" w:hAnsi="Times New Roman" w:cs="Times New Roman"/>
          <w:color w:val="000000"/>
        </w:rPr>
        <w:t>KOMUNALNO GOSPODARSTVO</w:t>
      </w:r>
    </w:p>
    <w:p w14:paraId="2288CC74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 w:rsidRPr="003B135F">
        <w:rPr>
          <w:rFonts w:ascii="Times New Roman" w:eastAsia="Times New Roman" w:hAnsi="Times New Roman" w:cs="Times New Roman"/>
        </w:rPr>
        <w:t>ovjerenstvo za prov</w:t>
      </w:r>
      <w:r>
        <w:rPr>
          <w:rFonts w:ascii="Times New Roman" w:eastAsia="Times New Roman" w:hAnsi="Times New Roman" w:cs="Times New Roman"/>
        </w:rPr>
        <w:t>e</w:t>
      </w:r>
      <w:r w:rsidRPr="003B135F">
        <w:rPr>
          <w:rFonts w:ascii="Times New Roman" w:eastAsia="Times New Roman" w:hAnsi="Times New Roman" w:cs="Times New Roman"/>
        </w:rPr>
        <w:t xml:space="preserve">dbu </w:t>
      </w:r>
      <w:r w:rsidR="00CE3C6E">
        <w:rPr>
          <w:rFonts w:ascii="Times New Roman" w:eastAsia="Times New Roman" w:hAnsi="Times New Roman" w:cs="Times New Roman"/>
        </w:rPr>
        <w:t>natječaja</w:t>
      </w:r>
    </w:p>
    <w:p w14:paraId="2288CC75" w14:textId="3CEDEC14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KLASA: 112-0</w:t>
      </w:r>
      <w:r w:rsidR="00356959">
        <w:rPr>
          <w:rFonts w:ascii="Times New Roman" w:eastAsia="Times New Roman" w:hAnsi="Times New Roman" w:cs="Times New Roman"/>
        </w:rPr>
        <w:t>2</w:t>
      </w:r>
      <w:r w:rsidR="00E16932">
        <w:rPr>
          <w:rFonts w:ascii="Times New Roman" w:eastAsia="Times New Roman" w:hAnsi="Times New Roman" w:cs="Times New Roman"/>
        </w:rPr>
        <w:t>/</w:t>
      </w:r>
      <w:r w:rsidR="007605F5">
        <w:rPr>
          <w:rFonts w:ascii="Times New Roman" w:eastAsia="Times New Roman" w:hAnsi="Times New Roman" w:cs="Times New Roman"/>
        </w:rPr>
        <w:t>21</w:t>
      </w:r>
      <w:r w:rsidR="00E16932">
        <w:rPr>
          <w:rFonts w:ascii="Times New Roman" w:eastAsia="Times New Roman" w:hAnsi="Times New Roman" w:cs="Times New Roman"/>
        </w:rPr>
        <w:t>-01/</w:t>
      </w:r>
      <w:r w:rsidR="00356959">
        <w:rPr>
          <w:rFonts w:ascii="Times New Roman" w:eastAsia="Times New Roman" w:hAnsi="Times New Roman" w:cs="Times New Roman"/>
        </w:rPr>
        <w:t>08</w:t>
      </w:r>
    </w:p>
    <w:p w14:paraId="2288CC76" w14:textId="127AC2C6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URBROJ: 2133/01-03-01/0</w:t>
      </w:r>
      <w:r w:rsidR="007605F5">
        <w:rPr>
          <w:rFonts w:ascii="Times New Roman" w:eastAsia="Times New Roman" w:hAnsi="Times New Roman" w:cs="Times New Roman"/>
        </w:rPr>
        <w:t>3</w:t>
      </w:r>
      <w:r w:rsidR="00CE3C6E">
        <w:rPr>
          <w:rFonts w:ascii="Times New Roman" w:eastAsia="Times New Roman" w:hAnsi="Times New Roman" w:cs="Times New Roman"/>
        </w:rPr>
        <w:t>-</w:t>
      </w:r>
      <w:r w:rsidR="00233F01">
        <w:rPr>
          <w:rFonts w:ascii="Times New Roman" w:eastAsia="Times New Roman" w:hAnsi="Times New Roman" w:cs="Times New Roman"/>
        </w:rPr>
        <w:t>21</w:t>
      </w:r>
      <w:r w:rsidRPr="003B135F">
        <w:rPr>
          <w:rFonts w:ascii="Times New Roman" w:eastAsia="Times New Roman" w:hAnsi="Times New Roman" w:cs="Times New Roman"/>
        </w:rPr>
        <w:t>-</w:t>
      </w:r>
      <w:r w:rsidR="0022684F">
        <w:rPr>
          <w:rFonts w:ascii="Times New Roman" w:eastAsia="Times New Roman" w:hAnsi="Times New Roman" w:cs="Times New Roman"/>
        </w:rPr>
        <w:t>4</w:t>
      </w:r>
    </w:p>
    <w:p w14:paraId="2288CC77" w14:textId="0ADB403F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 xml:space="preserve">Karlovac, </w:t>
      </w:r>
      <w:r w:rsidR="000A48D9">
        <w:rPr>
          <w:rFonts w:ascii="Times New Roman" w:eastAsia="Times New Roman" w:hAnsi="Times New Roman" w:cs="Times New Roman"/>
        </w:rPr>
        <w:t>0</w:t>
      </w:r>
      <w:r w:rsidR="009F2638">
        <w:rPr>
          <w:rFonts w:ascii="Times New Roman" w:eastAsia="Times New Roman" w:hAnsi="Times New Roman" w:cs="Times New Roman"/>
        </w:rPr>
        <w:t>5</w:t>
      </w:r>
      <w:r w:rsidRPr="003B135F">
        <w:rPr>
          <w:rFonts w:ascii="Times New Roman" w:eastAsia="Times New Roman" w:hAnsi="Times New Roman" w:cs="Times New Roman"/>
        </w:rPr>
        <w:t>.</w:t>
      </w:r>
      <w:r w:rsidR="00A05482">
        <w:rPr>
          <w:rFonts w:ascii="Times New Roman" w:eastAsia="Times New Roman" w:hAnsi="Times New Roman" w:cs="Times New Roman"/>
        </w:rPr>
        <w:t xml:space="preserve"> </w:t>
      </w:r>
      <w:r w:rsidR="009F2638">
        <w:rPr>
          <w:rFonts w:ascii="Times New Roman" w:eastAsia="Times New Roman" w:hAnsi="Times New Roman" w:cs="Times New Roman"/>
        </w:rPr>
        <w:t>srpnja</w:t>
      </w:r>
      <w:r w:rsidRPr="003B135F">
        <w:rPr>
          <w:rFonts w:ascii="Times New Roman" w:eastAsia="Times New Roman" w:hAnsi="Times New Roman" w:cs="Times New Roman"/>
        </w:rPr>
        <w:t xml:space="preserve"> 20</w:t>
      </w:r>
      <w:r w:rsidR="000A48D9">
        <w:rPr>
          <w:rFonts w:ascii="Times New Roman" w:eastAsia="Times New Roman" w:hAnsi="Times New Roman" w:cs="Times New Roman"/>
        </w:rPr>
        <w:t>21</w:t>
      </w:r>
      <w:r w:rsidRPr="003B135F">
        <w:rPr>
          <w:rFonts w:ascii="Times New Roman" w:eastAsia="Times New Roman" w:hAnsi="Times New Roman" w:cs="Times New Roman"/>
        </w:rPr>
        <w:t>.</w:t>
      </w:r>
    </w:p>
    <w:p w14:paraId="2288CC78" w14:textId="77777777" w:rsid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2288CC79" w14:textId="5922D79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Sukladno odredbama članka 20. - 22. Zakona o službenicima i namještenicima u lokalnoj i područnoj (regionalnoj) samoupravi („Narodne novine“ broj 86/08, 61/11</w:t>
      </w:r>
      <w:r w:rsidR="00A236F2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 xml:space="preserve"> 4/18</w:t>
      </w:r>
      <w:r w:rsidR="00A236F2">
        <w:rPr>
          <w:rFonts w:ascii="Times New Roman" w:eastAsia="Times New Roman" w:hAnsi="Times New Roman" w:cs="Times New Roman"/>
        </w:rPr>
        <w:t>, 112/19</w:t>
      </w:r>
      <w:r w:rsidRPr="003B135F">
        <w:rPr>
          <w:rFonts w:ascii="Times New Roman" w:eastAsia="Times New Roman" w:hAnsi="Times New Roman" w:cs="Times New Roman"/>
        </w:rPr>
        <w:t xml:space="preserve"> – u nastavku teksta: ZSNLS), Povjerenstvo za provedbu </w:t>
      </w:r>
      <w:r w:rsidR="00CE3C6E">
        <w:rPr>
          <w:rFonts w:ascii="Times New Roman" w:eastAsia="Times New Roman" w:hAnsi="Times New Roman" w:cs="Times New Roman"/>
        </w:rPr>
        <w:t>natječaja</w:t>
      </w:r>
      <w:r w:rsidR="00B07D51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>daje sljedeće</w:t>
      </w:r>
    </w:p>
    <w:p w14:paraId="2288CC7A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</w:p>
    <w:p w14:paraId="2288CC7B" w14:textId="77777777" w:rsidR="003B135F" w:rsidRPr="003B135F" w:rsidRDefault="003B135F" w:rsidP="00E169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E16932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 xml:space="preserve">KANDIDATIMA </w:t>
      </w:r>
    </w:p>
    <w:p w14:paraId="2288CC7C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2288CC7D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 xml:space="preserve">I. OBJAVA </w:t>
      </w:r>
      <w:r w:rsidR="00345111">
        <w:rPr>
          <w:rFonts w:ascii="Times New Roman" w:eastAsia="Times New Roman" w:hAnsi="Times New Roman" w:cs="Times New Roman"/>
          <w:b/>
        </w:rPr>
        <w:t>NATJEČAJA</w:t>
      </w:r>
    </w:p>
    <w:p w14:paraId="2288CC7E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288CC7F" w14:textId="64FF231B" w:rsidR="003B135F" w:rsidRPr="00936C86" w:rsidRDefault="003B135F" w:rsidP="0074102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</w:rPr>
        <w:tab/>
      </w:r>
      <w:r w:rsidR="00ED77E0">
        <w:rPr>
          <w:rFonts w:ascii="Times New Roman" w:eastAsia="Times New Roman" w:hAnsi="Times New Roman" w:cs="Times New Roman"/>
        </w:rPr>
        <w:t>Pročelnica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ED77E0">
        <w:rPr>
          <w:rFonts w:ascii="Times New Roman" w:eastAsia="Times New Roman" w:hAnsi="Times New Roman" w:cs="Times New Roman"/>
        </w:rPr>
        <w:t xml:space="preserve">Upravnog odjela za </w:t>
      </w:r>
      <w:r w:rsidR="00E37308">
        <w:rPr>
          <w:rFonts w:ascii="Times New Roman" w:eastAsia="Times New Roman" w:hAnsi="Times New Roman" w:cs="Times New Roman"/>
        </w:rPr>
        <w:t>komunalno gospodarstvo</w:t>
      </w:r>
      <w:r w:rsidRPr="003B135F">
        <w:rPr>
          <w:rFonts w:ascii="Times New Roman" w:eastAsia="Times New Roman" w:hAnsi="Times New Roman" w:cs="Times New Roman"/>
        </w:rPr>
        <w:t xml:space="preserve"> raspisa</w:t>
      </w:r>
      <w:r w:rsidR="00A94F9D">
        <w:rPr>
          <w:rFonts w:ascii="Times New Roman" w:eastAsia="Times New Roman" w:hAnsi="Times New Roman" w:cs="Times New Roman"/>
        </w:rPr>
        <w:t>la</w:t>
      </w:r>
      <w:r w:rsidR="00CE3C6E">
        <w:rPr>
          <w:rFonts w:ascii="Times New Roman" w:eastAsia="Times New Roman" w:hAnsi="Times New Roman" w:cs="Times New Roman"/>
        </w:rPr>
        <w:t xml:space="preserve"> je natječaj</w:t>
      </w:r>
      <w:r w:rsidRPr="003B135F">
        <w:rPr>
          <w:rFonts w:ascii="Times New Roman" w:eastAsia="Times New Roman" w:hAnsi="Times New Roman" w:cs="Times New Roman"/>
        </w:rPr>
        <w:t xml:space="preserve"> za prijam u službu </w:t>
      </w:r>
      <w:r w:rsidR="00C70FF3" w:rsidRPr="00C70FF3">
        <w:rPr>
          <w:rFonts w:ascii="Times New Roman" w:eastAsia="Times New Roman" w:hAnsi="Times New Roman" w:cs="Times New Roman"/>
          <w:b/>
          <w:bCs/>
        </w:rPr>
        <w:t>referent komunalni i prometni redar</w:t>
      </w:r>
      <w:r w:rsidR="00CE3C6E">
        <w:rPr>
          <w:rFonts w:ascii="Times New Roman" w:eastAsia="Times New Roman" w:hAnsi="Times New Roman" w:cs="Times New Roman"/>
        </w:rPr>
        <w:t xml:space="preserve"> (1 izvršitelj m/ž), na </w:t>
      </w:r>
      <w:r w:rsidR="00C70FF3">
        <w:rPr>
          <w:rFonts w:ascii="Times New Roman" w:eastAsia="Times New Roman" w:hAnsi="Times New Roman" w:cs="Times New Roman"/>
        </w:rPr>
        <w:t>ne</w:t>
      </w:r>
      <w:r w:rsidR="00CE3C6E">
        <w:rPr>
          <w:rFonts w:ascii="Times New Roman" w:eastAsia="Times New Roman" w:hAnsi="Times New Roman" w:cs="Times New Roman"/>
        </w:rPr>
        <w:t xml:space="preserve">određeno </w:t>
      </w:r>
      <w:r w:rsidR="005570BF">
        <w:rPr>
          <w:rFonts w:ascii="Times New Roman" w:eastAsia="Times New Roman" w:hAnsi="Times New Roman" w:cs="Times New Roman"/>
        </w:rPr>
        <w:t>vrijeme.</w:t>
      </w:r>
    </w:p>
    <w:p w14:paraId="2288CC80" w14:textId="20E82DDF" w:rsidR="003B135F" w:rsidRPr="003B135F" w:rsidRDefault="00CE3C6E" w:rsidP="00A658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</w:rPr>
        <w:t>Natječaj je objavljen u Narodnim novinama od</w:t>
      </w:r>
      <w:r w:rsidR="003B135F" w:rsidRPr="003B135F">
        <w:rPr>
          <w:rFonts w:ascii="Times New Roman" w:eastAsia="Times New Roman" w:hAnsi="Times New Roman" w:cs="Times New Roman"/>
        </w:rPr>
        <w:t xml:space="preserve"> </w:t>
      </w:r>
      <w:r w:rsidR="00A236F2">
        <w:rPr>
          <w:rFonts w:ascii="Times New Roman" w:eastAsia="Times New Roman" w:hAnsi="Times New Roman" w:cs="Times New Roman"/>
        </w:rPr>
        <w:t>0</w:t>
      </w:r>
      <w:r w:rsidR="00B37ABC">
        <w:rPr>
          <w:rFonts w:ascii="Times New Roman" w:eastAsia="Times New Roman" w:hAnsi="Times New Roman" w:cs="Times New Roman"/>
        </w:rPr>
        <w:t>7</w:t>
      </w:r>
      <w:r w:rsidR="003B135F" w:rsidRPr="003B135F">
        <w:rPr>
          <w:rFonts w:ascii="Times New Roman" w:eastAsia="Times New Roman" w:hAnsi="Times New Roman" w:cs="Times New Roman"/>
        </w:rPr>
        <w:t xml:space="preserve">. </w:t>
      </w:r>
      <w:r w:rsidR="00B37ABC">
        <w:rPr>
          <w:rFonts w:ascii="Times New Roman" w:eastAsia="Times New Roman" w:hAnsi="Times New Roman" w:cs="Times New Roman"/>
        </w:rPr>
        <w:t>srpnja</w:t>
      </w:r>
      <w:r w:rsidR="003B135F" w:rsidRPr="003B135F">
        <w:rPr>
          <w:rFonts w:ascii="Times New Roman" w:eastAsia="Times New Roman" w:hAnsi="Times New Roman" w:cs="Times New Roman"/>
        </w:rPr>
        <w:t xml:space="preserve"> 20</w:t>
      </w:r>
      <w:r w:rsidR="00A236F2">
        <w:rPr>
          <w:rFonts w:ascii="Times New Roman" w:eastAsia="Times New Roman" w:hAnsi="Times New Roman" w:cs="Times New Roman"/>
        </w:rPr>
        <w:t>21</w:t>
      </w:r>
      <w:r w:rsidR="003B135F" w:rsidRPr="003B135F">
        <w:rPr>
          <w:rFonts w:ascii="Times New Roman" w:eastAsia="Times New Roman" w:hAnsi="Times New Roman" w:cs="Times New Roman"/>
        </w:rPr>
        <w:t>. godine i na služben</w:t>
      </w:r>
      <w:r w:rsidR="00E16932">
        <w:rPr>
          <w:rFonts w:ascii="Times New Roman" w:eastAsia="Times New Roman" w:hAnsi="Times New Roman" w:cs="Times New Roman"/>
        </w:rPr>
        <w:t>oj</w:t>
      </w:r>
      <w:r w:rsidR="003B135F" w:rsidRPr="003B135F">
        <w:rPr>
          <w:rFonts w:ascii="Times New Roman" w:eastAsia="Times New Roman" w:hAnsi="Times New Roman" w:cs="Times New Roman"/>
        </w:rPr>
        <w:t xml:space="preserve"> web-stranic</w:t>
      </w:r>
      <w:r w:rsidR="00E16932">
        <w:rPr>
          <w:rFonts w:ascii="Times New Roman" w:eastAsia="Times New Roman" w:hAnsi="Times New Roman" w:cs="Times New Roman"/>
        </w:rPr>
        <w:t xml:space="preserve">i </w:t>
      </w:r>
      <w:r w:rsidR="003B135F" w:rsidRPr="003B135F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3B135F"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</w:p>
    <w:p w14:paraId="2288CC8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3B135F">
        <w:rPr>
          <w:rFonts w:ascii="Times New Roman" w:eastAsia="Times New Roman" w:hAnsi="Times New Roman" w:cs="Times New Roman"/>
        </w:rPr>
        <w:tab/>
      </w:r>
    </w:p>
    <w:p w14:paraId="2288CC82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II. OPIS POSLOVA RADNOG MJESTA</w:t>
      </w:r>
      <w:r w:rsidRPr="003B135F">
        <w:rPr>
          <w:rFonts w:ascii="Times New Roman" w:eastAsia="Times New Roman" w:hAnsi="Times New Roman" w:cs="Times New Roman"/>
          <w:lang w:eastAsia="hr-HR"/>
        </w:rPr>
        <w:t>:</w:t>
      </w:r>
    </w:p>
    <w:p w14:paraId="2288CC83" w14:textId="77777777" w:rsidR="003B135F" w:rsidRPr="003B135F" w:rsidRDefault="003B135F" w:rsidP="003B13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</w:p>
    <w:p w14:paraId="27818609" w14:textId="3AA14C12" w:rsidR="00120B74" w:rsidRPr="00120B74" w:rsidRDefault="00120B74" w:rsidP="00120B7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120B74">
        <w:rPr>
          <w:rFonts w:ascii="Times New Roman" w:eastAsia="Times New Roman" w:hAnsi="Times New Roman" w:cs="Times New Roman"/>
          <w:lang w:eastAsia="hr-HR"/>
        </w:rPr>
        <w:t>-obavlja poslove iz područja komunalnog, prometnog redarstva</w:t>
      </w:r>
    </w:p>
    <w:p w14:paraId="2EFFD44C" w14:textId="58F00F80" w:rsidR="00120B74" w:rsidRPr="00120B74" w:rsidRDefault="00120B74" w:rsidP="00120B7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120B74">
        <w:rPr>
          <w:rFonts w:ascii="Times New Roman" w:eastAsia="Times New Roman" w:hAnsi="Times New Roman" w:cs="Times New Roman"/>
          <w:lang w:eastAsia="hr-HR"/>
        </w:rPr>
        <w:t>-obavlja nadzor nad primjenom gradskih odluka i drugih akata iz područja komunalnog gospodarstva i komunalnog redarstva</w:t>
      </w:r>
    </w:p>
    <w:p w14:paraId="278036F6" w14:textId="0C8F8DDA" w:rsidR="00120B74" w:rsidRPr="00120B74" w:rsidRDefault="00120B74" w:rsidP="00120B7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120B74">
        <w:rPr>
          <w:rFonts w:ascii="Times New Roman" w:eastAsia="Times New Roman" w:hAnsi="Times New Roman" w:cs="Times New Roman"/>
          <w:lang w:eastAsia="hr-HR"/>
        </w:rPr>
        <w:t>-vodi upravni postupak i donosi rješenja iz svoje nadležnosti</w:t>
      </w:r>
    </w:p>
    <w:p w14:paraId="7CC93C8D" w14:textId="6DB91458" w:rsidR="00120B74" w:rsidRPr="00120B74" w:rsidRDefault="00120B74" w:rsidP="00120B7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120B74">
        <w:rPr>
          <w:rFonts w:ascii="Times New Roman" w:eastAsia="Times New Roman" w:hAnsi="Times New Roman" w:cs="Times New Roman"/>
          <w:lang w:eastAsia="hr-HR"/>
        </w:rPr>
        <w:t>-poduzima mjere u praćenju izvršenja rješenja o uvođenju komunalnog i reda</w:t>
      </w:r>
    </w:p>
    <w:p w14:paraId="4F24EE79" w14:textId="704E536D" w:rsidR="00120B74" w:rsidRPr="00120B74" w:rsidRDefault="00120B74" w:rsidP="00120B7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120B74">
        <w:rPr>
          <w:rFonts w:ascii="Times New Roman" w:eastAsia="Times New Roman" w:hAnsi="Times New Roman" w:cs="Times New Roman"/>
          <w:lang w:eastAsia="hr-HR"/>
        </w:rPr>
        <w:t>-utvrđuje prekršaje i provodi  prekršajni postupak iz svoje nadležnosti</w:t>
      </w:r>
    </w:p>
    <w:p w14:paraId="56DD7E88" w14:textId="07E36653" w:rsidR="00120B74" w:rsidRPr="00120B74" w:rsidRDefault="00120B74" w:rsidP="00120B7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120B74">
        <w:rPr>
          <w:rFonts w:ascii="Times New Roman" w:eastAsia="Times New Roman" w:hAnsi="Times New Roman" w:cs="Times New Roman"/>
          <w:lang w:eastAsia="hr-HR"/>
        </w:rPr>
        <w:t>-izdaje naloge za uvođenje komunalnog reda i prati provedbu naloga</w:t>
      </w:r>
    </w:p>
    <w:p w14:paraId="0A4C1ACD" w14:textId="39D93D05" w:rsidR="00120B74" w:rsidRPr="00120B74" w:rsidRDefault="00120B74" w:rsidP="00120B7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120B74">
        <w:rPr>
          <w:rFonts w:ascii="Times New Roman" w:eastAsia="Times New Roman" w:hAnsi="Times New Roman" w:cs="Times New Roman"/>
          <w:lang w:eastAsia="hr-HR"/>
        </w:rPr>
        <w:t>-radi na provođenju projekata</w:t>
      </w:r>
    </w:p>
    <w:p w14:paraId="1C6CAD7C" w14:textId="1A01D693" w:rsidR="00EF6B4B" w:rsidRDefault="00120B74" w:rsidP="00120B7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120B74">
        <w:rPr>
          <w:rFonts w:ascii="Times New Roman" w:eastAsia="Times New Roman" w:hAnsi="Times New Roman" w:cs="Times New Roman"/>
          <w:lang w:eastAsia="hr-HR"/>
        </w:rPr>
        <w:t xml:space="preserve">-obavlja i druge poslove po nalogu pročelnika i voditelja odsjeka </w:t>
      </w:r>
    </w:p>
    <w:p w14:paraId="0F339A92" w14:textId="77777777" w:rsidR="008651DA" w:rsidRDefault="008651DA" w:rsidP="00120B74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2288CC95" w14:textId="703E2DB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>III. PODACI O PLAĆI</w:t>
      </w:r>
    </w:p>
    <w:p w14:paraId="2288CC96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2288CC97" w14:textId="6AF1FE16" w:rsidR="003B135F" w:rsidRPr="003B135F" w:rsidRDefault="003B135F" w:rsidP="00A6587D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A94F9D">
        <w:rPr>
          <w:rFonts w:ascii="Times New Roman" w:eastAsia="Times New Roman" w:hAnsi="Times New Roman" w:cs="Times New Roman"/>
          <w:kern w:val="36"/>
          <w:lang w:eastAsia="hr-HR"/>
        </w:rPr>
        <w:t>2,</w:t>
      </w:r>
      <w:r w:rsidR="00711674">
        <w:rPr>
          <w:rFonts w:ascii="Times New Roman" w:eastAsia="Times New Roman" w:hAnsi="Times New Roman" w:cs="Times New Roman"/>
          <w:kern w:val="36"/>
          <w:lang w:eastAsia="hr-HR"/>
        </w:rPr>
        <w:t>0</w:t>
      </w:r>
      <w:r w:rsidR="00A94F9D">
        <w:rPr>
          <w:rFonts w:ascii="Times New Roman" w:eastAsia="Times New Roman" w:hAnsi="Times New Roman" w:cs="Times New Roman"/>
          <w:kern w:val="36"/>
          <w:lang w:eastAsia="hr-HR"/>
        </w:rPr>
        <w:t>0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 i osnovice za izračun plaće u iznosu od </w:t>
      </w:r>
      <w:r w:rsidR="00A236F2">
        <w:rPr>
          <w:rFonts w:ascii="Times New Roman" w:eastAsia="Times New Roman" w:hAnsi="Times New Roman" w:cs="Times New Roman"/>
          <w:kern w:val="36"/>
          <w:lang w:eastAsia="hr-HR"/>
        </w:rPr>
        <w:t>3.100,00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 kuna, uvećane za 0,5% za svaku navršenu godinu radnog staža.</w:t>
      </w:r>
      <w:r w:rsidR="00CE3C6E" w:rsidRPr="00CE3C6E">
        <w:t xml:space="preserve"> </w:t>
      </w:r>
    </w:p>
    <w:p w14:paraId="2288CC98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2288CC9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2288CC9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2288CC9B" w14:textId="7777777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2288CC9C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2288CC9D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2288CC9E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2288CC9F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2288CCA0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2288CCA1" w14:textId="718B4129" w:rsidR="003B135F" w:rsidRPr="00A94F9D" w:rsidRDefault="00741024" w:rsidP="00A94F9D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A94F9D">
        <w:rPr>
          <w:rFonts w:ascii="Times New Roman" w:eastAsia="Times New Roman" w:hAnsi="Times New Roman" w:cs="Times New Roman"/>
          <w:lang w:eastAsia="hr-HR"/>
        </w:rPr>
        <w:t xml:space="preserve">Poznavanje propisa iz upravnog područja </w:t>
      </w:r>
      <w:r w:rsidR="00EF6B4B">
        <w:rPr>
          <w:rFonts w:ascii="Times New Roman" w:eastAsia="Times New Roman" w:hAnsi="Times New Roman" w:cs="Times New Roman"/>
          <w:lang w:eastAsia="hr-HR"/>
        </w:rPr>
        <w:t>komunalnog gospodarstva</w:t>
      </w:r>
    </w:p>
    <w:p w14:paraId="2288CCA2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288CCA3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lastRenderedPageBreak/>
        <w:t>Pravni izvori za pripremanje kandidata za provjeru znanja:</w:t>
      </w:r>
    </w:p>
    <w:p w14:paraId="2288CCA4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288CCA5" w14:textId="77777777" w:rsidR="003B135F" w:rsidRPr="003B135F" w:rsidRDefault="003B135F" w:rsidP="003B135F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2288CCA6" w14:textId="77777777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</w:t>
      </w:r>
      <w:proofErr w:type="spellStart"/>
      <w:r w:rsidRPr="003B135F">
        <w:rPr>
          <w:rFonts w:ascii="Times New Roman" w:eastAsia="Times New Roman" w:hAnsi="Times New Roman" w:cs="Times New Roman"/>
          <w:lang w:eastAsia="hr-HR"/>
        </w:rPr>
        <w:t>ispr</w:t>
      </w:r>
      <w:proofErr w:type="spellEnd"/>
      <w:r w:rsidRPr="003B135F">
        <w:rPr>
          <w:rFonts w:ascii="Times New Roman" w:eastAsia="Times New Roman" w:hAnsi="Times New Roman" w:cs="Times New Roman"/>
          <w:lang w:eastAsia="hr-HR"/>
        </w:rPr>
        <w:t>.), 76/10, 85/10- pročišćeni tekst i 5/14)</w:t>
      </w:r>
    </w:p>
    <w:p w14:paraId="2288CCA7" w14:textId="5AC8658C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 w:rsidR="00307FFB">
        <w:rPr>
          <w:rFonts w:ascii="Times New Roman" w:eastAsia="Times New Roman" w:hAnsi="Times New Roman" w:cs="Times New Roman"/>
          <w:lang w:eastAsia="hr-HR"/>
        </w:rPr>
        <w:t>, 98/19</w:t>
      </w:r>
      <w:r w:rsidR="00E718C7">
        <w:rPr>
          <w:rFonts w:ascii="Times New Roman" w:eastAsia="Times New Roman" w:hAnsi="Times New Roman" w:cs="Times New Roman"/>
          <w:lang w:eastAsia="hr-HR"/>
        </w:rPr>
        <w:t>, 144/20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2288CCA8" w14:textId="06EAD243" w:rsid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86/08,61/11,4/18</w:t>
      </w:r>
      <w:r w:rsidR="00654B90">
        <w:rPr>
          <w:rFonts w:ascii="Times New Roman" w:eastAsia="Times New Roman" w:hAnsi="Times New Roman" w:cs="Times New Roman"/>
          <w:lang w:eastAsia="hr-HR"/>
        </w:rPr>
        <w:t>, 112/19</w:t>
      </w:r>
      <w:r w:rsidRPr="003B135F">
        <w:rPr>
          <w:rFonts w:ascii="Times New Roman" w:eastAsia="Times New Roman" w:hAnsi="Times New Roman" w:cs="Times New Roman"/>
          <w:lang w:eastAsia="hr-HR"/>
        </w:rPr>
        <w:t>)</w:t>
      </w:r>
    </w:p>
    <w:p w14:paraId="2288CCA9" w14:textId="77777777" w:rsidR="00CC0044" w:rsidRPr="003B135F" w:rsidRDefault="00CC0044" w:rsidP="00CC0044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AA" w14:textId="77777777" w:rsidR="003B135F" w:rsidRPr="003B135F" w:rsidRDefault="003B135F" w:rsidP="003B135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6ECC695D" w14:textId="77777777" w:rsidR="0023346A" w:rsidRPr="0023346A" w:rsidRDefault="0023346A" w:rsidP="0023346A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23346A">
        <w:rPr>
          <w:rFonts w:ascii="Times New Roman" w:eastAsia="Times New Roman" w:hAnsi="Times New Roman" w:cs="Times New Roman"/>
          <w:lang w:eastAsia="hr-HR"/>
        </w:rPr>
        <w:t>-Zakon o komunalnom gospodarstvu (NN 68/18, 110/18, 32/20)</w:t>
      </w:r>
    </w:p>
    <w:p w14:paraId="32F2FFA2" w14:textId="77777777" w:rsidR="0023346A" w:rsidRPr="0023346A" w:rsidRDefault="0023346A" w:rsidP="0023346A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23346A">
        <w:rPr>
          <w:rFonts w:ascii="Times New Roman" w:eastAsia="Times New Roman" w:hAnsi="Times New Roman" w:cs="Times New Roman"/>
          <w:lang w:eastAsia="hr-HR"/>
        </w:rPr>
        <w:t>-Odluka o komunalnom redu (Glasnik Grada Karlovca 06/19)</w:t>
      </w:r>
    </w:p>
    <w:p w14:paraId="2F45C497" w14:textId="77777777" w:rsidR="0023346A" w:rsidRPr="0023346A" w:rsidRDefault="0023346A" w:rsidP="0023346A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23346A">
        <w:rPr>
          <w:rFonts w:ascii="Times New Roman" w:eastAsia="Times New Roman" w:hAnsi="Times New Roman" w:cs="Times New Roman"/>
          <w:lang w:eastAsia="hr-HR"/>
        </w:rPr>
        <w:t>-Zakon o sigurnosti prometa na cestama (NN 67/08, 48/10, 74/11, 80/13, 158/13, 92/14, 64/15, 108/17, 70/19, 42/20)</w:t>
      </w:r>
    </w:p>
    <w:p w14:paraId="2293AD6C" w14:textId="77777777" w:rsidR="0023346A" w:rsidRPr="0023346A" w:rsidRDefault="0023346A" w:rsidP="0023346A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23346A">
        <w:rPr>
          <w:rFonts w:ascii="Times New Roman" w:eastAsia="Times New Roman" w:hAnsi="Times New Roman" w:cs="Times New Roman"/>
          <w:lang w:eastAsia="hr-HR"/>
        </w:rPr>
        <w:t>-Zakon o cestama (NN 84/11, 22/13, 54/13, 148/13, 92/14, 110/19)</w:t>
      </w:r>
    </w:p>
    <w:p w14:paraId="1670D68A" w14:textId="77777777" w:rsidR="0023346A" w:rsidRPr="0023346A" w:rsidRDefault="0023346A" w:rsidP="0023346A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23346A">
        <w:rPr>
          <w:rFonts w:ascii="Times New Roman" w:eastAsia="Times New Roman" w:hAnsi="Times New Roman" w:cs="Times New Roman"/>
          <w:lang w:eastAsia="hr-HR"/>
        </w:rPr>
        <w:t>-Odluka o uređenju prometa na području Grada Karlovca (Glasnik Grada Karlovca 19/17, 7/19)</w:t>
      </w:r>
    </w:p>
    <w:p w14:paraId="01E3187F" w14:textId="77777777" w:rsidR="0023346A" w:rsidRPr="0023346A" w:rsidRDefault="0023346A" w:rsidP="0023346A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23346A">
        <w:rPr>
          <w:rFonts w:ascii="Times New Roman" w:eastAsia="Times New Roman" w:hAnsi="Times New Roman" w:cs="Times New Roman"/>
          <w:lang w:eastAsia="hr-HR"/>
        </w:rPr>
        <w:t>-Zakon o zaštiti životinja (NN 102/17, 32/19)</w:t>
      </w:r>
    </w:p>
    <w:p w14:paraId="002F61A2" w14:textId="77777777" w:rsidR="0023346A" w:rsidRPr="0023346A" w:rsidRDefault="0023346A" w:rsidP="0023346A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23346A">
        <w:rPr>
          <w:rFonts w:ascii="Times New Roman" w:eastAsia="Times New Roman" w:hAnsi="Times New Roman" w:cs="Times New Roman"/>
          <w:lang w:eastAsia="hr-HR"/>
        </w:rPr>
        <w:t>-Odluka o kućnim ljubimcima, napuštenim ili izgubljenim životinjama te divljim životinjama (Glasnik Grada Karlovca 05/18)</w:t>
      </w:r>
    </w:p>
    <w:p w14:paraId="391AC062" w14:textId="74910D61" w:rsidR="009260EA" w:rsidRDefault="0023346A" w:rsidP="0023346A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23346A">
        <w:rPr>
          <w:rFonts w:ascii="Times New Roman" w:eastAsia="Times New Roman" w:hAnsi="Times New Roman" w:cs="Times New Roman"/>
          <w:lang w:eastAsia="hr-HR"/>
        </w:rPr>
        <w:t>-Zakon o održivom gospodarenju otpadom (NN 94/13, 73/17, 14/19, 98/19)</w:t>
      </w:r>
    </w:p>
    <w:p w14:paraId="7BBB36AC" w14:textId="77777777" w:rsidR="0023346A" w:rsidRDefault="0023346A" w:rsidP="0023346A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B4" w14:textId="77777777" w:rsidR="003B135F" w:rsidRPr="003B135F" w:rsidRDefault="003B135F" w:rsidP="0074102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2288CCB5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B6" w14:textId="77777777" w:rsidR="003B135F" w:rsidRPr="003B135F" w:rsidRDefault="00345111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E16932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 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provodi Povjerenstvo za provedbu </w:t>
      </w:r>
      <w:r w:rsidR="00CE3C6E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2288CCB7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2288CCB8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CE3C6E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CE3C6E"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2288CCB9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2288CCBA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2288CCBB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2288CCBD" w14:textId="77777777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dostavit će se pisana obavijest u kojoj će se navesti razlozi zbog kojih se ne smatra kandidatom prijavljenim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2288CCBE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288CCBF" w14:textId="77777777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2288CCC0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345111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A05482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2288CCC1" w14:textId="77777777" w:rsidR="003B135F" w:rsidRPr="003B135F" w:rsidRDefault="003B135F" w:rsidP="003B135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345111">
        <w:rPr>
          <w:rFonts w:ascii="Times New Roman" w:eastAsia="Times New Roman" w:hAnsi="Times New Roman" w:cs="Times New Roman"/>
          <w:bCs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 ne smatra se kandidatom u postupku.</w:t>
      </w:r>
    </w:p>
    <w:p w14:paraId="2288CCC2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C3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lastRenderedPageBreak/>
        <w:t xml:space="preserve">Vrijeme održavanja prethodne provjere znanja i sposobnosti kandidata bit će objavljeno na web-stranici Grada Karlovca </w:t>
      </w:r>
      <w:hyperlink r:id="rId12" w:history="1">
        <w:r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</w:t>
      </w:r>
      <w:proofErr w:type="spellStart"/>
      <w:r w:rsidRPr="003B135F">
        <w:rPr>
          <w:rFonts w:ascii="Times New Roman" w:eastAsia="Times New Roman" w:hAnsi="Times New Roman" w:cs="Times New Roman"/>
          <w:lang w:eastAsia="hr-HR"/>
        </w:rPr>
        <w:t>Banjavčićeva</w:t>
      </w:r>
      <w:proofErr w:type="spellEnd"/>
      <w:r w:rsidRPr="003B135F">
        <w:rPr>
          <w:rFonts w:ascii="Times New Roman" w:eastAsia="Times New Roman" w:hAnsi="Times New Roman" w:cs="Times New Roman"/>
          <w:lang w:eastAsia="hr-HR"/>
        </w:rPr>
        <w:t xml:space="preserve"> 9, najmanje 5 (pet) dana prije održavanja provjere. </w:t>
      </w:r>
    </w:p>
    <w:p w14:paraId="2288CCC4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C5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2288CCC6" w14:textId="7777777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2288CCC7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2288CCC8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2288CCC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2288CCC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2288CCCB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2288CCCC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2288CCCD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2288CCCE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2288CCCF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2288CCD0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D1" w14:textId="07D2EC21" w:rsid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45111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3068C726" w14:textId="77777777" w:rsidR="006630C4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</w:p>
    <w:p w14:paraId="2288CCD5" w14:textId="4F41F535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</w:p>
    <w:p w14:paraId="78E9D8DA" w14:textId="65022545" w:rsidR="006630C4" w:rsidRPr="00D8081C" w:rsidRDefault="00D8081C" w:rsidP="00D8081C">
      <w:pPr>
        <w:spacing w:after="0" w:line="240" w:lineRule="auto"/>
        <w:ind w:left="3540" w:firstLine="708"/>
        <w:jc w:val="both"/>
        <w:rPr>
          <w:rFonts w:ascii="Times New Roman" w:eastAsia="Calibri" w:hAnsi="Times New Roman" w:cs="Times New Roman"/>
          <w:b/>
          <w:bCs/>
        </w:rPr>
      </w:pPr>
      <w:r w:rsidRPr="00D8081C">
        <w:rPr>
          <w:rFonts w:ascii="Times New Roman" w:eastAsia="Calibri" w:hAnsi="Times New Roman" w:cs="Times New Roman"/>
          <w:b/>
          <w:bCs/>
        </w:rPr>
        <w:t>POVJERENSTVO ZA PROVEDBU NATJEČAJA</w:t>
      </w:r>
    </w:p>
    <w:p w14:paraId="7D41DC25" w14:textId="77777777" w:rsidR="006630C4" w:rsidRDefault="006630C4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4C49F669" w14:textId="77777777" w:rsidR="006630C4" w:rsidRDefault="006630C4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3F656512" w14:textId="3EACCEED" w:rsidR="006630C4" w:rsidRDefault="006630C4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068B36F0" w14:textId="25C74AB0" w:rsidR="006630C4" w:rsidRDefault="006630C4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69890FF0" w14:textId="4A354766" w:rsidR="006630C4" w:rsidRDefault="006630C4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7900EC64" w14:textId="3379BE73" w:rsidR="006630C4" w:rsidRDefault="006630C4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608C2102" w14:textId="7ADB44C1" w:rsidR="006630C4" w:rsidRDefault="006630C4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sectPr w:rsidR="006630C4" w:rsidSect="00C52CDA">
      <w:headerReference w:type="first" r:id="rId13"/>
      <w:foot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46766D" w14:textId="77777777" w:rsidR="003304CB" w:rsidRDefault="003304CB" w:rsidP="00883CD4">
      <w:pPr>
        <w:spacing w:after="0" w:line="240" w:lineRule="auto"/>
      </w:pPr>
      <w:r>
        <w:separator/>
      </w:r>
    </w:p>
  </w:endnote>
  <w:endnote w:type="continuationSeparator" w:id="0">
    <w:p w14:paraId="756DBE09" w14:textId="77777777" w:rsidR="003304CB" w:rsidRDefault="003304CB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8CCEC" w14:textId="133A9268" w:rsidR="00C52CDA" w:rsidRPr="0028032E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28032E">
      <w:rPr>
        <w:rFonts w:ascii="Times New Roman" w:hAnsi="Times New Roman" w:cs="Times New Roman"/>
        <w:sz w:val="18"/>
        <w:szCs w:val="18"/>
      </w:rPr>
      <w:t xml:space="preserve">Grad Karlovac, </w:t>
    </w:r>
    <w:r w:rsidR="00A94F9D" w:rsidRPr="0028032E">
      <w:rPr>
        <w:rFonts w:ascii="Times New Roman" w:hAnsi="Times New Roman" w:cs="Times New Roman"/>
        <w:color w:val="000000"/>
        <w:sz w:val="18"/>
        <w:szCs w:val="20"/>
      </w:rPr>
      <w:t xml:space="preserve">Upravni odjel za </w:t>
    </w:r>
    <w:r w:rsidR="00EF6B4B">
      <w:rPr>
        <w:rFonts w:ascii="Times New Roman" w:hAnsi="Times New Roman" w:cs="Times New Roman"/>
        <w:color w:val="000000"/>
        <w:sz w:val="18"/>
        <w:szCs w:val="20"/>
      </w:rPr>
      <w:t>komunalno gospodarstvo</w:t>
    </w:r>
    <w:r w:rsidRPr="0028032E"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="00A6587D" w:rsidRPr="0028032E">
      <w:rPr>
        <w:rFonts w:ascii="Times New Roman" w:hAnsi="Times New Roman" w:cs="Times New Roman"/>
        <w:sz w:val="18"/>
        <w:szCs w:val="18"/>
      </w:rPr>
      <w:t>Banjavčićeva</w:t>
    </w:r>
    <w:proofErr w:type="spellEnd"/>
    <w:r w:rsidR="00A6587D" w:rsidRPr="0028032E">
      <w:rPr>
        <w:rFonts w:ascii="Times New Roman" w:hAnsi="Times New Roman" w:cs="Times New Roman"/>
        <w:sz w:val="18"/>
        <w:szCs w:val="18"/>
      </w:rPr>
      <w:t xml:space="preserve"> 9</w:t>
    </w:r>
    <w:r w:rsidRPr="0028032E">
      <w:rPr>
        <w:rFonts w:ascii="Times New Roman" w:hAnsi="Times New Roman" w:cs="Times New Roman"/>
        <w:sz w:val="18"/>
        <w:szCs w:val="18"/>
      </w:rPr>
      <w:t>, 47000 Karlovac,</w:t>
    </w:r>
  </w:p>
  <w:p w14:paraId="2288CCED" w14:textId="77777777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345111">
      <w:rPr>
        <w:rFonts w:ascii="Times New Roman" w:hAnsi="Times New Roman" w:cs="Times New Roman"/>
        <w:sz w:val="18"/>
        <w:szCs w:val="18"/>
      </w:rPr>
      <w:t>11</w:t>
    </w:r>
    <w:r w:rsidR="00A94F9D">
      <w:rPr>
        <w:rFonts w:ascii="Times New Roman" w:hAnsi="Times New Roman" w:cs="Times New Roman"/>
        <w:sz w:val="18"/>
        <w:szCs w:val="18"/>
      </w:rPr>
      <w:t>8</w:t>
    </w:r>
    <w:r w:rsidR="00E02412">
      <w:rPr>
        <w:rFonts w:ascii="Times New Roman" w:hAnsi="Times New Roman" w:cs="Times New Roman"/>
        <w:sz w:val="18"/>
        <w:szCs w:val="18"/>
      </w:rPr>
      <w:t xml:space="preserve">, fax: +385 47 628 </w:t>
    </w:r>
    <w:r w:rsidR="00A94F9D">
      <w:rPr>
        <w:rFonts w:ascii="Times New Roman" w:hAnsi="Times New Roman" w:cs="Times New Roman"/>
        <w:sz w:val="18"/>
        <w:szCs w:val="18"/>
      </w:rPr>
      <w:t>225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50041C" w14:textId="77777777" w:rsidR="003304CB" w:rsidRDefault="003304CB" w:rsidP="00883CD4">
      <w:pPr>
        <w:spacing w:after="0" w:line="240" w:lineRule="auto"/>
      </w:pPr>
      <w:r>
        <w:separator/>
      </w:r>
    </w:p>
  </w:footnote>
  <w:footnote w:type="continuationSeparator" w:id="0">
    <w:p w14:paraId="5369ABD1" w14:textId="77777777" w:rsidR="003304CB" w:rsidRDefault="003304CB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288CCE7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2288CCE3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288CCEE" wp14:editId="2288CCE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288CCE4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288CCE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2288CCE6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2288CCF0" wp14:editId="2288CCF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2288CCEA" w14:textId="77777777" w:rsidTr="002D1ED7">
      <w:trPr>
        <w:trHeight w:val="437"/>
      </w:trPr>
      <w:tc>
        <w:tcPr>
          <w:tcW w:w="2874" w:type="dxa"/>
          <w:vAlign w:val="bottom"/>
        </w:tcPr>
        <w:p w14:paraId="2288CCE8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2288CCF2" wp14:editId="2288CCF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2288CCE9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288CCEB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36286"/>
    <w:multiLevelType w:val="hybridMultilevel"/>
    <w:tmpl w:val="E9421ECC"/>
    <w:lvl w:ilvl="0" w:tplc="D87238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9A2698"/>
    <w:multiLevelType w:val="hybridMultilevel"/>
    <w:tmpl w:val="86D06D86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3727152E"/>
    <w:multiLevelType w:val="hybridMultilevel"/>
    <w:tmpl w:val="8ACAE18E"/>
    <w:lvl w:ilvl="0" w:tplc="041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6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EC5459B"/>
    <w:multiLevelType w:val="hybridMultilevel"/>
    <w:tmpl w:val="312CE1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2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13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03406C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1"/>
  </w:num>
  <w:num w:numId="2">
    <w:abstractNumId w:val="9"/>
  </w:num>
  <w:num w:numId="3">
    <w:abstractNumId w:val="2"/>
  </w:num>
  <w:num w:numId="4">
    <w:abstractNumId w:val="1"/>
  </w:num>
  <w:num w:numId="5">
    <w:abstractNumId w:val="4"/>
    <w:lvlOverride w:ilvl="0">
      <w:startOverride w:val="1"/>
    </w:lvlOverride>
  </w:num>
  <w:num w:numId="6">
    <w:abstractNumId w:val="15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7"/>
  </w:num>
  <w:num w:numId="10">
    <w:abstractNumId w:val="16"/>
  </w:num>
  <w:num w:numId="11">
    <w:abstractNumId w:val="13"/>
  </w:num>
  <w:num w:numId="12">
    <w:abstractNumId w:val="6"/>
  </w:num>
  <w:num w:numId="13">
    <w:abstractNumId w:val="14"/>
  </w:num>
  <w:num w:numId="14">
    <w:abstractNumId w:val="8"/>
  </w:num>
  <w:num w:numId="15">
    <w:abstractNumId w:val="3"/>
  </w:num>
  <w:num w:numId="16">
    <w:abstractNumId w:val="5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11370"/>
    <w:rsid w:val="00014CC9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48D9"/>
    <w:rsid w:val="000A55D2"/>
    <w:rsid w:val="000A60AB"/>
    <w:rsid w:val="000A62DF"/>
    <w:rsid w:val="000A71D3"/>
    <w:rsid w:val="000B0563"/>
    <w:rsid w:val="000B14DC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49B2"/>
    <w:rsid w:val="000F5A1A"/>
    <w:rsid w:val="000F6435"/>
    <w:rsid w:val="00100C1D"/>
    <w:rsid w:val="00101A48"/>
    <w:rsid w:val="00104235"/>
    <w:rsid w:val="001103AD"/>
    <w:rsid w:val="00115AD4"/>
    <w:rsid w:val="0011603D"/>
    <w:rsid w:val="00120B74"/>
    <w:rsid w:val="00120C6E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2033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2D4D"/>
    <w:rsid w:val="001E4940"/>
    <w:rsid w:val="001E4AC9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684F"/>
    <w:rsid w:val="002279D7"/>
    <w:rsid w:val="00231212"/>
    <w:rsid w:val="00231EF2"/>
    <w:rsid w:val="00232E2E"/>
    <w:rsid w:val="0023346A"/>
    <w:rsid w:val="00233F01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1383"/>
    <w:rsid w:val="0027305E"/>
    <w:rsid w:val="00273851"/>
    <w:rsid w:val="00273E8A"/>
    <w:rsid w:val="002747EE"/>
    <w:rsid w:val="00276F75"/>
    <w:rsid w:val="00277109"/>
    <w:rsid w:val="0027789E"/>
    <w:rsid w:val="0028032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656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07FFB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04CB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111"/>
    <w:rsid w:val="003452C9"/>
    <w:rsid w:val="00347032"/>
    <w:rsid w:val="00347817"/>
    <w:rsid w:val="00352845"/>
    <w:rsid w:val="00353C0F"/>
    <w:rsid w:val="00353DF5"/>
    <w:rsid w:val="00355ECD"/>
    <w:rsid w:val="00356959"/>
    <w:rsid w:val="00357DF3"/>
    <w:rsid w:val="00361BD8"/>
    <w:rsid w:val="00362B78"/>
    <w:rsid w:val="00363CE1"/>
    <w:rsid w:val="00364776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135F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D6040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2E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0BF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241"/>
    <w:rsid w:val="005F3C97"/>
    <w:rsid w:val="005F40B6"/>
    <w:rsid w:val="005F5E4B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4B90"/>
    <w:rsid w:val="006551BA"/>
    <w:rsid w:val="006630C4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1CC"/>
    <w:rsid w:val="00695BEE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047F"/>
    <w:rsid w:val="00711674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1024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05F5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099E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C20"/>
    <w:rsid w:val="00805F98"/>
    <w:rsid w:val="008120D0"/>
    <w:rsid w:val="00812FE4"/>
    <w:rsid w:val="008150B6"/>
    <w:rsid w:val="00816ADF"/>
    <w:rsid w:val="008219F7"/>
    <w:rsid w:val="00821A75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1D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036A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A3D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65B5"/>
    <w:rsid w:val="008F74E5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260EA"/>
    <w:rsid w:val="00930E56"/>
    <w:rsid w:val="009333F1"/>
    <w:rsid w:val="00933C7A"/>
    <w:rsid w:val="009356FC"/>
    <w:rsid w:val="00936C86"/>
    <w:rsid w:val="00936E9D"/>
    <w:rsid w:val="0093797C"/>
    <w:rsid w:val="00941D66"/>
    <w:rsid w:val="00942468"/>
    <w:rsid w:val="009439D1"/>
    <w:rsid w:val="0094766C"/>
    <w:rsid w:val="00956D5E"/>
    <w:rsid w:val="009601FD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95F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2638"/>
    <w:rsid w:val="009F5909"/>
    <w:rsid w:val="009F5E7F"/>
    <w:rsid w:val="009F5FA6"/>
    <w:rsid w:val="009F6DA4"/>
    <w:rsid w:val="00A00C3A"/>
    <w:rsid w:val="00A011EC"/>
    <w:rsid w:val="00A022B0"/>
    <w:rsid w:val="00A03BCD"/>
    <w:rsid w:val="00A05482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6F2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87D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94F9D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1CCE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07D51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17B83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37ABC"/>
    <w:rsid w:val="00B40D1C"/>
    <w:rsid w:val="00B4106D"/>
    <w:rsid w:val="00B431D9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5D60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6F1F"/>
    <w:rsid w:val="00BB7909"/>
    <w:rsid w:val="00BC0EE7"/>
    <w:rsid w:val="00BC1511"/>
    <w:rsid w:val="00BC19BC"/>
    <w:rsid w:val="00BC51E4"/>
    <w:rsid w:val="00BD4991"/>
    <w:rsid w:val="00BE5904"/>
    <w:rsid w:val="00BE64FB"/>
    <w:rsid w:val="00BE780D"/>
    <w:rsid w:val="00BF2651"/>
    <w:rsid w:val="00BF3C85"/>
    <w:rsid w:val="00BF49B0"/>
    <w:rsid w:val="00BF6A50"/>
    <w:rsid w:val="00C013E9"/>
    <w:rsid w:val="00C03CE2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354"/>
    <w:rsid w:val="00C254E2"/>
    <w:rsid w:val="00C3094D"/>
    <w:rsid w:val="00C309C8"/>
    <w:rsid w:val="00C314F9"/>
    <w:rsid w:val="00C3155A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CDA"/>
    <w:rsid w:val="00C5458D"/>
    <w:rsid w:val="00C54A67"/>
    <w:rsid w:val="00C619BE"/>
    <w:rsid w:val="00C61AFF"/>
    <w:rsid w:val="00C62587"/>
    <w:rsid w:val="00C62BEE"/>
    <w:rsid w:val="00C6342D"/>
    <w:rsid w:val="00C67041"/>
    <w:rsid w:val="00C7005B"/>
    <w:rsid w:val="00C70FF3"/>
    <w:rsid w:val="00C717F0"/>
    <w:rsid w:val="00C71C62"/>
    <w:rsid w:val="00C75284"/>
    <w:rsid w:val="00C7553F"/>
    <w:rsid w:val="00C75FBE"/>
    <w:rsid w:val="00C778F1"/>
    <w:rsid w:val="00C804F4"/>
    <w:rsid w:val="00C81D78"/>
    <w:rsid w:val="00C82974"/>
    <w:rsid w:val="00C834A1"/>
    <w:rsid w:val="00C83899"/>
    <w:rsid w:val="00C83BEF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0044"/>
    <w:rsid w:val="00CC6B13"/>
    <w:rsid w:val="00CC7CE0"/>
    <w:rsid w:val="00CD08AF"/>
    <w:rsid w:val="00CD39EE"/>
    <w:rsid w:val="00CD5D1E"/>
    <w:rsid w:val="00CD642B"/>
    <w:rsid w:val="00CD6A45"/>
    <w:rsid w:val="00CE3C6E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081C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2B57"/>
    <w:rsid w:val="00E13DB7"/>
    <w:rsid w:val="00E16932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37308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18C7"/>
    <w:rsid w:val="00E7475A"/>
    <w:rsid w:val="00E747BB"/>
    <w:rsid w:val="00E77010"/>
    <w:rsid w:val="00E815B4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D77E0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6B4B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15D5"/>
    <w:rsid w:val="00F148CE"/>
    <w:rsid w:val="00F14F99"/>
    <w:rsid w:val="00F154E1"/>
    <w:rsid w:val="00F16E1B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1E4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88CC72"/>
  <w15:docId w15:val="{66C8B0B2-FFB3-40C9-9320-A43CC08C8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58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08A75E-C0EB-4EB3-8ABA-C0C2E04C15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5</TotalTime>
  <Pages>3</Pages>
  <Words>1021</Words>
  <Characters>5820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11</cp:revision>
  <cp:lastPrinted>2021-07-05T11:52:00Z</cp:lastPrinted>
  <dcterms:created xsi:type="dcterms:W3CDTF">2021-07-05T11:52:00Z</dcterms:created>
  <dcterms:modified xsi:type="dcterms:W3CDTF">2021-07-07T08:48:00Z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